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E8D" w:rsidRPr="00075BC5" w:rsidRDefault="00D239AD" w:rsidP="00D239AD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คู่มือสำหรับประชาชน</w:t>
      </w:r>
      <w:r w:rsidR="001B1C8D"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 xml:space="preserve">: </w:t>
      </w:r>
      <w:r w:rsidR="00C81DB8" w:rsidRPr="00075BC5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t xml:space="preserve">การขออนุญาตก่อสร้างอาคารตามมาตรา </w:t>
      </w:r>
      <w:r w:rsidR="00C81DB8" w:rsidRPr="00075BC5">
        <w:rPr>
          <w:rFonts w:ascii="TH SarabunIT๙" w:hAnsi="TH SarabunIT๙" w:cs="TH SarabunIT๙"/>
          <w:b/>
          <w:bCs/>
          <w:noProof/>
          <w:sz w:val="32"/>
          <w:szCs w:val="32"/>
        </w:rPr>
        <w:t>21</w:t>
      </w:r>
    </w:p>
    <w:p w:rsidR="00D239AD" w:rsidRPr="00075BC5" w:rsidRDefault="00D239AD" w:rsidP="00D239A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075BC5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</w:t>
      </w:r>
      <w:r w:rsidR="002B2D62" w:rsidRPr="00075BC5">
        <w:rPr>
          <w:rFonts w:ascii="TH SarabunIT๙" w:hAnsi="TH SarabunIT๙" w:cs="TH SarabunIT๙"/>
          <w:sz w:val="32"/>
          <w:szCs w:val="32"/>
          <w:cs/>
          <w:lang w:bidi="th-TH"/>
        </w:rPr>
        <w:t>ที่รับผิดชอบ</w:t>
      </w:r>
      <w:r w:rsidRPr="00075BC5">
        <w:rPr>
          <w:rFonts w:ascii="TH SarabunIT๙" w:hAnsi="TH SarabunIT๙" w:cs="TH SarabunIT๙"/>
          <w:sz w:val="32"/>
          <w:szCs w:val="32"/>
          <w:lang w:bidi="th-TH"/>
        </w:rPr>
        <w:t>:</w:t>
      </w:r>
      <w:r w:rsidR="00075BC5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องค์การบริหารส่วนตำบลเมืองก๋าย</w:t>
      </w:r>
      <w:r w:rsidR="00075BC5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อำเภอแม่แตง</w:t>
      </w:r>
      <w:r w:rsidR="00075BC5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จังหวัดเชียงใหม่</w:t>
      </w:r>
    </w:p>
    <w:p w:rsidR="00D239AD" w:rsidRPr="00075BC5" w:rsidRDefault="00C3045F" w:rsidP="00D239AD">
      <w:pPr>
        <w:spacing w:after="0" w:line="240" w:lineRule="auto"/>
        <w:rPr>
          <w:rFonts w:ascii="TH SarabunIT๙" w:hAnsi="TH SarabunIT๙" w:cs="TH SarabunIT๙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sz w:val="32"/>
          <w:szCs w:val="32"/>
          <w:cs/>
          <w:lang w:bidi="th-TH"/>
        </w:rPr>
        <w:t>กระทรวง</w:t>
      </w:r>
      <w:r w:rsidRPr="00075BC5">
        <w:rPr>
          <w:rFonts w:ascii="TH SarabunIT๙" w:hAnsi="TH SarabunIT๙" w:cs="TH SarabunIT๙"/>
          <w:sz w:val="32"/>
          <w:szCs w:val="32"/>
          <w:lang w:bidi="th-TH"/>
        </w:rPr>
        <w:t>:</w:t>
      </w:r>
      <w:r w:rsidR="00075BC5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กระทรวงมหาดไทย</w:t>
      </w:r>
    </w:p>
    <w:p w:rsidR="003F4A0D" w:rsidRPr="00075BC5" w:rsidRDefault="005075A8" w:rsidP="00D239AD">
      <w:pPr>
        <w:spacing w:after="0" w:line="240" w:lineRule="auto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>
        <w:rPr>
          <w:rFonts w:ascii="TH SarabunIT๙" w:hAnsi="TH SarabunIT๙" w:cs="TH SarabunIT๙"/>
          <w:noProof/>
          <w:color w:val="0D0D0D" w:themeColor="text1" w:themeTint="F2"/>
          <w:sz w:val="32"/>
          <w:szCs w:val="32"/>
          <w:lang w:bidi="th-TH"/>
        </w:rPr>
        <w:pict>
          <v:line id="Straight Connector 2" o:spid="_x0000_s1026" style="position:absolute;z-index:251658240;visibility:visible;mso-width-relative:margin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" strokecolor="black [3200]" strokeweight="1pt">
            <v:stroke joinstyle="miter"/>
          </v:line>
        </w:pict>
      </w:r>
    </w:p>
    <w:p w:rsidR="002B2D62" w:rsidRPr="00075BC5" w:rsidRDefault="00132E1B" w:rsidP="00D239AD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ชื่อกระบวนงาน</w:t>
      </w:r>
      <w:r w:rsidRPr="00075BC5">
        <w:rPr>
          <w:rFonts w:ascii="TH SarabunIT๙" w:hAnsi="TH SarabunIT๙" w:cs="TH SarabunIT๙"/>
          <w:color w:val="0D0D0D" w:themeColor="text1" w:themeTint="F2"/>
          <w:sz w:val="32"/>
          <w:szCs w:val="32"/>
          <w:lang w:bidi="th-TH"/>
        </w:rPr>
        <w:t>: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การขออนุญาตก่อสร้างอาคารตามมาตรา </w:t>
      </w:r>
      <w:r w:rsidR="00C81DB8" w:rsidRPr="00075BC5">
        <w:rPr>
          <w:rFonts w:ascii="TH SarabunIT๙" w:hAnsi="TH SarabunIT๙" w:cs="TH SarabunIT๙"/>
          <w:noProof/>
          <w:sz w:val="32"/>
          <w:szCs w:val="32"/>
        </w:rPr>
        <w:t>21</w:t>
      </w:r>
    </w:p>
    <w:p w:rsidR="00132E1B" w:rsidRPr="00075BC5" w:rsidRDefault="00600A25" w:rsidP="00600A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หน่วยงานเจ้าของกระบวนงาน</w:t>
      </w:r>
      <w:r w:rsidR="00C81DB8"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: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องค์การบริหารส่วนตำบลเมืองก๋าย</w:t>
      </w:r>
      <w:r w:rsidR="00075BC5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อำเภอแม่แตง</w:t>
      </w:r>
      <w:r w:rsidR="00075BC5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จังหวัดเชียงใหม่</w:t>
      </w:r>
    </w:p>
    <w:p w:rsidR="00132E1B" w:rsidRPr="00075BC5" w:rsidRDefault="00132E1B" w:rsidP="00132E1B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ประเภทของงานบริการ</w:t>
      </w:r>
      <w:r w:rsidR="00C81DB8"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: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กระบวนงานบริการที่ให้บริการในส่วนภูมิภาคและส่วนท้องถิ่น </w:t>
      </w:r>
      <w:r w:rsidR="00075BC5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br/>
      </w:r>
      <w:r w:rsidR="00C81DB8" w:rsidRPr="00075BC5">
        <w:rPr>
          <w:rFonts w:ascii="TH SarabunIT๙" w:hAnsi="TH SarabunIT๙" w:cs="TH SarabunIT๙"/>
          <w:noProof/>
          <w:sz w:val="32"/>
          <w:szCs w:val="32"/>
        </w:rPr>
        <w:t>(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="00C81DB8" w:rsidRPr="00075BC5">
        <w:rPr>
          <w:rFonts w:ascii="TH SarabunIT๙" w:hAnsi="TH SarabunIT๙" w:cs="TH SarabunIT๙"/>
          <w:noProof/>
          <w:sz w:val="32"/>
          <w:szCs w:val="32"/>
        </w:rPr>
        <w:t>)</w:t>
      </w: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ab/>
      </w:r>
    </w:p>
    <w:p w:rsidR="00132E1B" w:rsidRPr="00075BC5" w:rsidRDefault="00132E1B" w:rsidP="00132E1B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หมวดหมู่ของงานบริการ</w:t>
      </w:r>
      <w:r w:rsidR="00C81DB8"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: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อนุญาต</w:t>
      </w:r>
      <w:r w:rsidR="00C81DB8" w:rsidRPr="00075BC5">
        <w:rPr>
          <w:rFonts w:ascii="TH SarabunIT๙" w:hAnsi="TH SarabunIT๙" w:cs="TH SarabunIT๙"/>
          <w:noProof/>
          <w:sz w:val="32"/>
          <w:szCs w:val="32"/>
        </w:rPr>
        <w:t>/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ออกใบอนุญาต</w:t>
      </w:r>
      <w:r w:rsidR="00C81DB8" w:rsidRPr="00075BC5">
        <w:rPr>
          <w:rFonts w:ascii="TH SarabunIT๙" w:hAnsi="TH SarabunIT๙" w:cs="TH SarabunIT๙"/>
          <w:noProof/>
          <w:sz w:val="32"/>
          <w:szCs w:val="32"/>
        </w:rPr>
        <w:t>/</w:t>
      </w:r>
      <w:r w:rsidR="00C81DB8"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รับรอง</w:t>
      </w: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ab/>
      </w:r>
    </w:p>
    <w:p w:rsidR="00132E1B" w:rsidRPr="00075BC5" w:rsidRDefault="00C77AEA" w:rsidP="00600A25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="00C81DB8" w:rsidRPr="00075BC5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639"/>
      </w:tblGrid>
      <w:tr w:rsidR="0087182F" w:rsidRPr="00075BC5" w:rsidTr="008C1396">
        <w:tc>
          <w:tcPr>
            <w:tcW w:w="675" w:type="dxa"/>
          </w:tcPr>
          <w:p w:rsidR="00394708" w:rsidRPr="00075BC5" w:rsidRDefault="00394708" w:rsidP="008C1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75BC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394708" w:rsidRPr="00075BC5" w:rsidRDefault="00394708" w:rsidP="008C1396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พระราชบัญญัติควบคุมอาคาร</w:t>
            </w:r>
            <w:r w:rsidR="00075BC5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พ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ศ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</w:t>
            </w:r>
            <w:r w:rsidRPr="00075BC5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2522</w:t>
            </w:r>
          </w:p>
        </w:tc>
      </w:tr>
    </w:tbl>
    <w:p w:rsidR="00760D0B" w:rsidRPr="00075BC5" w:rsidRDefault="00094F82" w:rsidP="00075BC5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77AEA" w:rsidRPr="00075BC5" w:rsidRDefault="00C77AEA" w:rsidP="00C77AEA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ช่องทางการให้บริการ</w:t>
      </w: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"/>
        <w:gridCol w:w="9639"/>
      </w:tblGrid>
      <w:tr w:rsidR="00094F82" w:rsidRPr="00075BC5" w:rsidTr="009B7715">
        <w:tc>
          <w:tcPr>
            <w:tcW w:w="675" w:type="dxa"/>
          </w:tcPr>
          <w:p w:rsidR="00094F82" w:rsidRPr="00075BC5" w:rsidRDefault="00094F82" w:rsidP="008C1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5223AF" w:rsidRPr="00075BC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75BC5" w:rsidRDefault="00A13B6C" w:rsidP="008C1396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  <w:lang w:bidi="th-TH"/>
              </w:rPr>
              <w:t>สถานที่ให้บริการ</w:t>
            </w:r>
            <w:r w:rsidR="00075BC5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="00094F82"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</w:t>
            </w:r>
            <w:r w:rsidR="00075BC5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="00094F82"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อำเภอแม่แตง</w:t>
            </w:r>
            <w:r w:rsidR="00075BC5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="00094F82"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จังหวัดเชียงใหม่</w:t>
            </w:r>
          </w:p>
          <w:p w:rsidR="00094F82" w:rsidRPr="00075BC5" w:rsidRDefault="00094F82" w:rsidP="008C1396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 xml:space="preserve">โทร </w:t>
            </w:r>
            <w:r w:rsidRPr="00075BC5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0-5331-7398/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ติดต่อด้วยตนเอง</w:t>
            </w:r>
            <w:r w:rsidR="006E37E6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ณ</w:t>
            </w:r>
            <w:r w:rsidR="006E37E6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หน่วยงาน</w:t>
            </w:r>
          </w:p>
          <w:p w:rsidR="00075BC5" w:rsidRDefault="00A13B6C" w:rsidP="009B7715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  <w:cs/>
                <w:lang w:bidi="th-TH"/>
              </w:rPr>
              <w:t xml:space="preserve">ระยะเวลาเปิดให้บริการ </w:t>
            </w:r>
            <w:r w:rsidR="00094F82"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 xml:space="preserve">เปิดให้บริการวันจันทร์ถึงวันศุกร์ </w:t>
            </w:r>
            <w:r w:rsidR="00094F82"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(</w:t>
            </w:r>
            <w:r w:rsidR="00094F82"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ยกเว้นวันหยุดที่ทางราชการกำหนด</w:t>
            </w:r>
            <w:r w:rsidR="00094F82"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) </w:t>
            </w:r>
          </w:p>
          <w:p w:rsidR="00313D38" w:rsidRPr="00075BC5" w:rsidRDefault="00094F82" w:rsidP="009B7715">
            <w:pPr>
              <w:rPr>
                <w:rFonts w:ascii="TH SarabunIT๙" w:hAnsi="TH SarabunIT๙" w:cs="TH SarabunIT๙"/>
                <w:i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 xml:space="preserve">ตั้งแต่เวลา </w:t>
            </w:r>
            <w:r w:rsidRPr="00075BC5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08:30 - 16:30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น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 (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  <w:lang w:bidi="th-TH"/>
              </w:rPr>
              <w:t>มีพักเที่ยง</w:t>
            </w:r>
            <w:r w:rsidRPr="00075BC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)</w:t>
            </w:r>
          </w:p>
        </w:tc>
      </w:tr>
    </w:tbl>
    <w:p w:rsidR="008E2900" w:rsidRPr="00075BC5" w:rsidRDefault="008E2900" w:rsidP="008E2900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146E01" w:rsidRPr="00146E01" w:rsidRDefault="00575FAF" w:rsidP="00146E01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หลักเกณฑ์ วิธีการ เงื่อนไข</w:t>
      </w:r>
      <w:r w:rsidR="00075BC5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  <w:lang w:bidi="th-TH"/>
        </w:rPr>
        <w:t xml:space="preserve"> </w:t>
      </w: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(ถ้ามี) ในการยื่นคำขอ และในการพิจารณาอนุญาต</w:t>
      </w:r>
    </w:p>
    <w:p w:rsidR="00146E01" w:rsidRDefault="00575FAF" w:rsidP="00146E01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ผู</w:t>
      </w:r>
      <w:r w:rsidRPr="00075BC5">
        <w:rPr>
          <w:rFonts w:ascii="TH SarabunIT๙" w:hAnsi="TH SarabunIT๙" w:cs="TH SarabunIT๙"/>
          <w:noProof/>
          <w:sz w:val="32"/>
          <w:szCs w:val="32"/>
          <w:cs/>
        </w:rPr>
        <w:t></w:t>
      </w: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ใดจะก</w:t>
      </w:r>
      <w:r w:rsidRPr="00075BC5">
        <w:rPr>
          <w:rFonts w:ascii="TH SarabunIT๙" w:hAnsi="TH SarabunIT๙" w:cs="TH SarabunIT๙"/>
          <w:noProof/>
          <w:sz w:val="32"/>
          <w:szCs w:val="32"/>
        </w:rPr>
        <w:t></w:t>
      </w: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อสร</w:t>
      </w:r>
      <w:r w:rsidRPr="00075BC5">
        <w:rPr>
          <w:rFonts w:ascii="TH SarabunIT๙" w:hAnsi="TH SarabunIT๙" w:cs="TH SarabunIT๙"/>
          <w:noProof/>
          <w:sz w:val="32"/>
          <w:szCs w:val="32"/>
          <w:cs/>
        </w:rPr>
        <w:t></w:t>
      </w: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างอาคารต</w:t>
      </w:r>
      <w:r w:rsidRPr="00075BC5">
        <w:rPr>
          <w:rFonts w:ascii="TH SarabunIT๙" w:hAnsi="TH SarabunIT๙" w:cs="TH SarabunIT๙"/>
          <w:noProof/>
          <w:sz w:val="32"/>
          <w:szCs w:val="32"/>
        </w:rPr>
        <w:t></w:t>
      </w: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องได</w:t>
      </w:r>
      <w:r w:rsidRPr="00075BC5">
        <w:rPr>
          <w:rFonts w:ascii="TH SarabunIT๙" w:hAnsi="TH SarabunIT๙" w:cs="TH SarabunIT๙"/>
          <w:noProof/>
          <w:sz w:val="32"/>
          <w:szCs w:val="32"/>
          <w:cs/>
        </w:rPr>
        <w:t></w:t>
      </w:r>
      <w:r w:rsid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รับใบอนุญาตจากเ</w:t>
      </w:r>
      <w:r w:rsidR="00075BC5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จ้</w:t>
      </w:r>
      <w:r w:rsidR="00146E01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า</w:t>
      </w:r>
    </w:p>
    <w:p w:rsidR="00146E01" w:rsidRDefault="00575FAF" w:rsidP="00146E01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:cs/>
          <w:lang w:bidi="th-TH"/>
        </w:rPr>
      </w:pP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พนักงานท</w:t>
      </w:r>
      <w:r w:rsidRPr="00075BC5">
        <w:rPr>
          <w:rFonts w:ascii="TH SarabunIT๙" w:hAnsi="TH SarabunIT๙" w:cs="TH SarabunIT๙"/>
          <w:noProof/>
          <w:sz w:val="32"/>
          <w:szCs w:val="32"/>
          <w:cs/>
        </w:rPr>
        <w:t></w:t>
      </w: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องถิ่นโดยเจ้าพนักงานท้องถิ่นต้องตรวจพิจารณาและออกใบอนุญาตหรือมีหนังสือแจ้งคำสั่ง</w:t>
      </w:r>
    </w:p>
    <w:p w:rsidR="00146E01" w:rsidRDefault="00575FAF" w:rsidP="00575FA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ไม่อนุญาตพร้อมด้วยเหตุผลให้ผู้ขอรับใบอนุญาตทราบภายใน </w:t>
      </w:r>
      <w:r w:rsidRPr="00075BC5">
        <w:rPr>
          <w:rFonts w:ascii="TH SarabunIT๙" w:hAnsi="TH SarabunIT๙" w:cs="TH SarabunIT๙"/>
          <w:noProof/>
          <w:sz w:val="32"/>
          <w:szCs w:val="32"/>
        </w:rPr>
        <w:t>45</w:t>
      </w:r>
      <w:r w:rsidR="00146E01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วัน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</w:t>
      </w:r>
    </w:p>
    <w:p w:rsidR="00575FAF" w:rsidRPr="00075BC5" w:rsidRDefault="00575FAF" w:rsidP="00575FA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ให้ขยายเวลาออกไปได้อีกไม่เกิน </w:t>
      </w:r>
      <w:r w:rsidRPr="00075BC5">
        <w:rPr>
          <w:rFonts w:ascii="TH SarabunIT๙" w:hAnsi="TH SarabunIT๙" w:cs="TH SarabunIT๙"/>
          <w:noProof/>
          <w:sz w:val="32"/>
          <w:szCs w:val="32"/>
        </w:rPr>
        <w:t>2</w:t>
      </w:r>
      <w:r w:rsidR="00146E01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คราวคราวละไม่เกิน </w:t>
      </w:r>
      <w:r w:rsidRPr="00075BC5">
        <w:rPr>
          <w:rFonts w:ascii="TH SarabunIT๙" w:hAnsi="TH SarabunIT๙" w:cs="TH SarabunIT๙"/>
          <w:noProof/>
          <w:sz w:val="32"/>
          <w:szCs w:val="32"/>
        </w:rPr>
        <w:t>45</w:t>
      </w:r>
      <w:r w:rsidR="00146E01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</w:t>
      </w:r>
      <w:r w:rsidRPr="00075BC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วัน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</w:p>
    <w:p w:rsidR="008E2900" w:rsidRPr="00075BC5" w:rsidRDefault="008E2900" w:rsidP="00575FAF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65175D" w:rsidRPr="00075BC5" w:rsidRDefault="0065175D" w:rsidP="0065175D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Style w:val="a4"/>
        <w:tblW w:w="10031" w:type="dxa"/>
        <w:tblLayout w:type="fixed"/>
        <w:tblLook w:val="04A0"/>
      </w:tblPr>
      <w:tblGrid>
        <w:gridCol w:w="392"/>
        <w:gridCol w:w="1559"/>
        <w:gridCol w:w="2552"/>
        <w:gridCol w:w="1134"/>
        <w:gridCol w:w="1984"/>
        <w:gridCol w:w="2410"/>
      </w:tblGrid>
      <w:tr w:rsidR="00313D38" w:rsidRPr="00075BC5" w:rsidTr="00075BC5">
        <w:trPr>
          <w:tblHeader/>
        </w:trPr>
        <w:tc>
          <w:tcPr>
            <w:tcW w:w="392" w:type="dxa"/>
            <w:vAlign w:val="center"/>
          </w:tcPr>
          <w:p w:rsidR="00313D38" w:rsidRPr="00075BC5" w:rsidRDefault="00313D38" w:rsidP="0098687F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559" w:type="dxa"/>
            <w:vAlign w:val="center"/>
          </w:tcPr>
          <w:p w:rsidR="00313D38" w:rsidRPr="00075BC5" w:rsidRDefault="00313D38" w:rsidP="0098687F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ประเภทขั้นตอน</w:t>
            </w:r>
          </w:p>
        </w:tc>
        <w:tc>
          <w:tcPr>
            <w:tcW w:w="2552" w:type="dxa"/>
            <w:vAlign w:val="center"/>
          </w:tcPr>
          <w:p w:rsidR="00313D38" w:rsidRPr="00075BC5" w:rsidRDefault="00313D38" w:rsidP="0098687F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313D38" w:rsidRPr="00075BC5" w:rsidRDefault="00313D38" w:rsidP="00600A2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ระยะเวลาให้บริการ</w:t>
            </w:r>
          </w:p>
        </w:tc>
        <w:tc>
          <w:tcPr>
            <w:tcW w:w="1984" w:type="dxa"/>
          </w:tcPr>
          <w:p w:rsidR="00313D38" w:rsidRPr="00075BC5" w:rsidRDefault="00075BC5" w:rsidP="00600A2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ส่วนงาน/</w:t>
            </w:r>
            <w:r w:rsidR="00313D38"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 xml:space="preserve">หน่วยงานที่รับผิดชอบ </w:t>
            </w:r>
          </w:p>
        </w:tc>
        <w:tc>
          <w:tcPr>
            <w:tcW w:w="2410" w:type="dxa"/>
          </w:tcPr>
          <w:p w:rsidR="00313D38" w:rsidRPr="00075BC5" w:rsidRDefault="00313D38" w:rsidP="00AA7734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313D38" w:rsidRPr="00075BC5" w:rsidTr="00075BC5">
        <w:tc>
          <w:tcPr>
            <w:tcW w:w="392" w:type="dxa"/>
          </w:tcPr>
          <w:p w:rsidR="00313D38" w:rsidRPr="00075BC5" w:rsidRDefault="00313D38" w:rsidP="00075BC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313D38" w:rsidRPr="00075BC5" w:rsidRDefault="009B68CC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การตรวจสอบเอกสาร</w:t>
            </w:r>
          </w:p>
          <w:p w:rsidR="00313D38" w:rsidRPr="00075BC5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313D38" w:rsidRPr="00075BC5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ยื่นคำขออนุญาตก่อสร้างอาคารพร้อมเอกสาร</w:t>
            </w:r>
          </w:p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3D38" w:rsidRPr="00075BC5" w:rsidRDefault="00313D38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1984" w:type="dxa"/>
          </w:tcPr>
          <w:p w:rsidR="00075BC5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</w:t>
            </w:r>
          </w:p>
          <w:p w:rsidR="00075BC5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ส่วนตำบลเมืองก๋ายอำเภอแม่แตง</w:t>
            </w:r>
          </w:p>
          <w:p w:rsidR="00313D38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จังหวัดเชียงใหม่</w:t>
            </w:r>
          </w:p>
          <w:p w:rsidR="00075BC5" w:rsidRPr="00075BC5" w:rsidRDefault="00075BC5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075BC5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ส่วนโยธา</w:t>
            </w:r>
            <w:r w:rsidR="00075B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</w:t>
            </w:r>
          </w:p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โทร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0-5331-7398)</w:t>
            </w:r>
          </w:p>
        </w:tc>
      </w:tr>
      <w:tr w:rsidR="00313D38" w:rsidRPr="00075BC5" w:rsidTr="00075BC5">
        <w:tc>
          <w:tcPr>
            <w:tcW w:w="392" w:type="dxa"/>
          </w:tcPr>
          <w:p w:rsidR="00313D38" w:rsidRPr="00075BC5" w:rsidRDefault="00313D38" w:rsidP="00075BC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313D38" w:rsidRPr="00075BC5" w:rsidRDefault="009B68CC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การพิจารณา</w:t>
            </w:r>
          </w:p>
          <w:p w:rsidR="00313D38" w:rsidRPr="00075BC5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313D38" w:rsidRPr="00075BC5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เจ้าพนักงานท้องถิ่นตรวจสอบพิจารณาเอกสารประกอบการขออนุญาต</w:t>
            </w:r>
          </w:p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3D38" w:rsidRPr="00075BC5" w:rsidRDefault="00313D38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1984" w:type="dxa"/>
          </w:tcPr>
          <w:p w:rsidR="00075BC5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องค์การบริหารส่วนตำบลเมืองก๋ายอำเภอแม่แตง</w:t>
            </w:r>
          </w:p>
          <w:p w:rsidR="00313D38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จังหวัดเชียงใหม่</w:t>
            </w:r>
          </w:p>
          <w:p w:rsidR="00075BC5" w:rsidRPr="00075BC5" w:rsidRDefault="00075BC5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075BC5" w:rsidRDefault="00313D38" w:rsidP="00452B6B">
            <w:pPr>
              <w:rPr>
                <w:rFonts w:ascii="TH SarabunIT๙" w:hAnsi="TH SarabunIT๙" w:cs="TH SarabunIT๙"/>
                <w:noProof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ส่วนโยธาองค์การบริหารส่วนตำบลเมืองก๋าย</w:t>
            </w:r>
          </w:p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โทร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0-5331-7398)</w:t>
            </w:r>
          </w:p>
        </w:tc>
      </w:tr>
      <w:tr w:rsidR="00313D38" w:rsidRPr="00075BC5" w:rsidTr="00075BC5">
        <w:tc>
          <w:tcPr>
            <w:tcW w:w="392" w:type="dxa"/>
          </w:tcPr>
          <w:p w:rsidR="00313D38" w:rsidRPr="00075BC5" w:rsidRDefault="00313D38" w:rsidP="00075BC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3</w:t>
            </w:r>
          </w:p>
        </w:tc>
        <w:tc>
          <w:tcPr>
            <w:tcW w:w="1559" w:type="dxa"/>
          </w:tcPr>
          <w:p w:rsidR="00313D38" w:rsidRPr="00075BC5" w:rsidRDefault="009B68CC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การพิจารณา</w:t>
            </w:r>
          </w:p>
          <w:p w:rsidR="00313D38" w:rsidRPr="00075BC5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จัดสรรที่ดินฯ</w:t>
            </w:r>
          </w:p>
        </w:tc>
        <w:tc>
          <w:tcPr>
            <w:tcW w:w="1134" w:type="dxa"/>
          </w:tcPr>
          <w:p w:rsidR="00313D38" w:rsidRPr="00075BC5" w:rsidRDefault="00313D38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1984" w:type="dxa"/>
          </w:tcPr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องค์การบริหารส่วนตำบลเมืองก๋ายอำเภอแม่แตงจังหวัดเชียงใหม่</w:t>
            </w:r>
          </w:p>
        </w:tc>
        <w:tc>
          <w:tcPr>
            <w:tcW w:w="2410" w:type="dxa"/>
          </w:tcPr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ส่วนโยธา</w:t>
            </w:r>
            <w:r w:rsidR="00075B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องค์การบริหารส่วนตำบลเมืองก๋ายโทร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0-5331-7398)</w:t>
            </w:r>
          </w:p>
        </w:tc>
      </w:tr>
      <w:tr w:rsidR="00313D38" w:rsidRPr="00075BC5" w:rsidTr="00075BC5">
        <w:tc>
          <w:tcPr>
            <w:tcW w:w="392" w:type="dxa"/>
          </w:tcPr>
          <w:p w:rsidR="00313D38" w:rsidRPr="00075BC5" w:rsidRDefault="00313D38" w:rsidP="00075BC5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313D38" w:rsidRPr="00075BC5" w:rsidRDefault="009B68CC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การลงนาม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คณะกรรมการมีมติ</w:t>
            </w:r>
          </w:p>
          <w:p w:rsidR="00313D38" w:rsidRPr="00075BC5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:rsidR="00313D38" w:rsidRPr="00075BC5" w:rsidRDefault="00313D38" w:rsidP="00313D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.1)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และแจ้งให้ผู้ขอมารับใบอนุญาตก่อสร้างอาคาร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.1)</w:t>
            </w:r>
          </w:p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313D38" w:rsidRPr="00075BC5" w:rsidRDefault="00313D38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35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วัน</w:t>
            </w:r>
          </w:p>
        </w:tc>
        <w:tc>
          <w:tcPr>
            <w:tcW w:w="1984" w:type="dxa"/>
          </w:tcPr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องค์การบริหารส่วนตำบลเมืองก๋ายอำเภอแม่แตงจังหวัดเชียงใหม่</w:t>
            </w:r>
          </w:p>
        </w:tc>
        <w:tc>
          <w:tcPr>
            <w:tcW w:w="2410" w:type="dxa"/>
          </w:tcPr>
          <w:p w:rsidR="00313D38" w:rsidRPr="00075BC5" w:rsidRDefault="00313D38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ส่วนโยธาองค์การบริหารส่วนตำบลเมืองก๋ายโทร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0-5331-7398)</w:t>
            </w:r>
          </w:p>
        </w:tc>
      </w:tr>
    </w:tbl>
    <w:p w:rsidR="008D7B9E" w:rsidRPr="00075BC5" w:rsidRDefault="00C26ED0" w:rsidP="00075BC5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ระยะเวลาดำเนินการรวม</w:t>
      </w:r>
      <w:r w:rsidR="00075BC5">
        <w:rPr>
          <w:rFonts w:ascii="TH SarabunIT๙" w:hAnsi="TH SarabunIT๙" w:cs="TH SarabunIT๙" w:hint="cs"/>
          <w:b/>
          <w:bCs/>
          <w:color w:val="0D0D0D" w:themeColor="text1" w:themeTint="F2"/>
          <w:sz w:val="32"/>
          <w:szCs w:val="32"/>
          <w:cs/>
          <w:lang w:bidi="th-TH"/>
        </w:rPr>
        <w:t>ไม่เกิน</w:t>
      </w: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 xml:space="preserve"> </w:t>
      </w:r>
      <w:r w:rsidR="009B68CC" w:rsidRPr="00075BC5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45 </w:t>
      </w:r>
      <w:r w:rsidR="009B68CC" w:rsidRPr="00075BC5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t>วัน</w:t>
      </w:r>
    </w:p>
    <w:p w:rsidR="008E2900" w:rsidRPr="00075BC5" w:rsidRDefault="008E2900" w:rsidP="00C26ED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A7734" w:rsidRPr="00075BC5" w:rsidRDefault="00AA7734" w:rsidP="00AA7734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19582A" w:rsidRPr="00075BC5" w:rsidRDefault="00075BC5" w:rsidP="00AA7734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9</w:t>
      </w:r>
      <w:r w:rsidR="00AA7734"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.1)</w:t>
      </w:r>
      <w:r w:rsidR="00AA7734"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 xml:space="preserve"> เอกสารยืนยันตัวตนที่ออกโดยหน่วยงานภาครัฐ</w:t>
      </w:r>
    </w:p>
    <w:tbl>
      <w:tblPr>
        <w:tblStyle w:val="a4"/>
        <w:tblW w:w="9747" w:type="dxa"/>
        <w:tblLayout w:type="fixed"/>
        <w:tblLook w:val="04A0"/>
      </w:tblPr>
      <w:tblGrid>
        <w:gridCol w:w="392"/>
        <w:gridCol w:w="2268"/>
        <w:gridCol w:w="1276"/>
        <w:gridCol w:w="992"/>
        <w:gridCol w:w="1134"/>
        <w:gridCol w:w="1134"/>
        <w:gridCol w:w="2551"/>
      </w:tblGrid>
      <w:tr w:rsidR="00AC4ACB" w:rsidRPr="00075BC5" w:rsidTr="00075BC5">
        <w:trPr>
          <w:tblHeader/>
        </w:trPr>
        <w:tc>
          <w:tcPr>
            <w:tcW w:w="392" w:type="dxa"/>
            <w:vAlign w:val="center"/>
          </w:tcPr>
          <w:p w:rsidR="003C25A4" w:rsidRPr="00075BC5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268" w:type="dxa"/>
            <w:vAlign w:val="center"/>
          </w:tcPr>
          <w:p w:rsidR="003C25A4" w:rsidRPr="00075BC5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รายการเอกสารยืนยันตัวตน</w:t>
            </w:r>
          </w:p>
        </w:tc>
        <w:tc>
          <w:tcPr>
            <w:tcW w:w="1276" w:type="dxa"/>
            <w:vAlign w:val="center"/>
          </w:tcPr>
          <w:p w:rsidR="003C25A4" w:rsidRPr="00075BC5" w:rsidRDefault="00452B6B" w:rsidP="00452B6B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หน่วยงาน</w:t>
            </w:r>
            <w:r w:rsidR="004E651F"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ภาครัฐ</w:t>
            </w: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ผู้ออกเอกสาร</w:t>
            </w:r>
          </w:p>
        </w:tc>
        <w:tc>
          <w:tcPr>
            <w:tcW w:w="992" w:type="dxa"/>
            <w:vAlign w:val="center"/>
          </w:tcPr>
          <w:p w:rsidR="003C25A4" w:rsidRPr="00075BC5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จำนวนเอกสาร</w:t>
            </w: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br/>
              <w:t>ฉบับจริง</w:t>
            </w:r>
          </w:p>
        </w:tc>
        <w:tc>
          <w:tcPr>
            <w:tcW w:w="1134" w:type="dxa"/>
            <w:vAlign w:val="center"/>
          </w:tcPr>
          <w:p w:rsidR="003C25A4" w:rsidRPr="00075BC5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จำนวนเอกสาร</w:t>
            </w: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3C25A4" w:rsidRPr="00075BC5" w:rsidRDefault="003C25A4" w:rsidP="00452B6B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 xml:space="preserve">หน่วยนับเอกสาร </w:t>
            </w:r>
          </w:p>
        </w:tc>
        <w:tc>
          <w:tcPr>
            <w:tcW w:w="2551" w:type="dxa"/>
            <w:vAlign w:val="center"/>
          </w:tcPr>
          <w:p w:rsidR="003C25A4" w:rsidRPr="00075BC5" w:rsidRDefault="003C25A4" w:rsidP="00914267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AC4ACB" w:rsidRPr="00075BC5" w:rsidTr="00075BC5">
        <w:tc>
          <w:tcPr>
            <w:tcW w:w="392" w:type="dxa"/>
            <w:vAlign w:val="center"/>
          </w:tcPr>
          <w:p w:rsidR="00452B6B" w:rsidRPr="00075BC5" w:rsidRDefault="00AC4ACB" w:rsidP="00452B6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บัตรประจำตัวประชาชน</w:t>
            </w:r>
          </w:p>
        </w:tc>
        <w:tc>
          <w:tcPr>
            <w:tcW w:w="1276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ฉบับ</w:t>
            </w:r>
          </w:p>
        </w:tc>
        <w:tc>
          <w:tcPr>
            <w:tcW w:w="2551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กรณีบุคคลธรรมดา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AC4ACB" w:rsidRPr="00075BC5" w:rsidTr="00075BC5">
        <w:tc>
          <w:tcPr>
            <w:tcW w:w="392" w:type="dxa"/>
            <w:vAlign w:val="center"/>
          </w:tcPr>
          <w:p w:rsidR="00452B6B" w:rsidRPr="00075BC5" w:rsidRDefault="00AC4ACB" w:rsidP="00452B6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หนังสือรับรองนิติบุคคล</w:t>
            </w:r>
          </w:p>
        </w:tc>
        <w:tc>
          <w:tcPr>
            <w:tcW w:w="1276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551" w:type="dxa"/>
          </w:tcPr>
          <w:p w:rsidR="00452B6B" w:rsidRPr="00075BC5" w:rsidRDefault="00AC4ACB" w:rsidP="00452B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กรณีนิติบุคคล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422EAB" w:rsidRPr="00075BC5" w:rsidRDefault="00422EAB" w:rsidP="0050561E">
      <w:pP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A10CDA" w:rsidRPr="00075BC5" w:rsidRDefault="00D8165B" w:rsidP="00A10CDA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9</w:t>
      </w:r>
      <w:r w:rsidR="00A10CDA"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  <w:t>.2)</w:t>
      </w:r>
      <w:r w:rsidR="00A10CDA"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 xml:space="preserve"> เอกสารอื่น ๆ สำหรับยื่นเพิ่มเติม</w:t>
      </w:r>
    </w:p>
    <w:tbl>
      <w:tblPr>
        <w:tblStyle w:val="a4"/>
        <w:tblW w:w="10031" w:type="dxa"/>
        <w:tblLayout w:type="fixed"/>
        <w:tblLook w:val="04A0"/>
      </w:tblPr>
      <w:tblGrid>
        <w:gridCol w:w="534"/>
        <w:gridCol w:w="3118"/>
        <w:gridCol w:w="1276"/>
        <w:gridCol w:w="992"/>
        <w:gridCol w:w="992"/>
        <w:gridCol w:w="993"/>
        <w:gridCol w:w="2126"/>
      </w:tblGrid>
      <w:tr w:rsidR="00075BC5" w:rsidRPr="00075BC5" w:rsidTr="00EB5AC5">
        <w:trPr>
          <w:tblHeader/>
        </w:trPr>
        <w:tc>
          <w:tcPr>
            <w:tcW w:w="534" w:type="dxa"/>
            <w:vAlign w:val="center"/>
          </w:tcPr>
          <w:p w:rsidR="00422EAB" w:rsidRPr="00075BC5" w:rsidRDefault="00422EAB" w:rsidP="009868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3118" w:type="dxa"/>
            <w:vAlign w:val="center"/>
          </w:tcPr>
          <w:p w:rsidR="00422EAB" w:rsidRPr="00075BC5" w:rsidRDefault="00422EAB" w:rsidP="0098687F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รายการเอกสารยื่นเพิ่มเติม</w:t>
            </w:r>
          </w:p>
        </w:tc>
        <w:tc>
          <w:tcPr>
            <w:tcW w:w="1276" w:type="dxa"/>
            <w:vAlign w:val="center"/>
          </w:tcPr>
          <w:p w:rsidR="00422EAB" w:rsidRPr="00EB5AC5" w:rsidRDefault="004E651F" w:rsidP="001B2D23">
            <w:pPr>
              <w:tabs>
                <w:tab w:val="left" w:pos="360"/>
              </w:tabs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EB5A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หน่วยงานภาครัฐผู้ออกเอกสาร</w:t>
            </w:r>
          </w:p>
        </w:tc>
        <w:tc>
          <w:tcPr>
            <w:tcW w:w="992" w:type="dxa"/>
            <w:vAlign w:val="center"/>
          </w:tcPr>
          <w:p w:rsidR="00422EAB" w:rsidRPr="00EB5AC5" w:rsidRDefault="00422EAB" w:rsidP="001B2D23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lang w:bidi="th-TH"/>
              </w:rPr>
            </w:pPr>
            <w:r w:rsidRPr="00EB5A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จำนวนเอกสาร</w:t>
            </w:r>
            <w:r w:rsidRPr="00EB5A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br/>
              <w:t>ฉบับจริง</w:t>
            </w:r>
          </w:p>
        </w:tc>
        <w:tc>
          <w:tcPr>
            <w:tcW w:w="992" w:type="dxa"/>
            <w:vAlign w:val="center"/>
          </w:tcPr>
          <w:p w:rsidR="00422EAB" w:rsidRPr="00EB5AC5" w:rsidRDefault="00422EAB" w:rsidP="001B2D23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EB5A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จำนวนเอกสาร</w:t>
            </w:r>
            <w:r w:rsidRPr="00EB5A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br/>
              <w:t>สำเนา</w:t>
            </w:r>
          </w:p>
        </w:tc>
        <w:tc>
          <w:tcPr>
            <w:tcW w:w="993" w:type="dxa"/>
            <w:vAlign w:val="center"/>
          </w:tcPr>
          <w:p w:rsidR="00422EAB" w:rsidRPr="00EB5AC5" w:rsidRDefault="00422EAB" w:rsidP="00FE5795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EB5A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 xml:space="preserve">หน่วยนับเอกสาร </w:t>
            </w:r>
          </w:p>
        </w:tc>
        <w:tc>
          <w:tcPr>
            <w:tcW w:w="2126" w:type="dxa"/>
            <w:vAlign w:val="center"/>
          </w:tcPr>
          <w:p w:rsidR="00422EAB" w:rsidRPr="00075BC5" w:rsidRDefault="00422EAB" w:rsidP="001B2D23">
            <w:pPr>
              <w:spacing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</w:pPr>
            <w:r w:rsidRPr="00075BC5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075B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3118" w:type="dxa"/>
          </w:tcPr>
          <w:p w:rsid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แบบคำขออนุญาตก่อสร้างอาคาร 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แบบข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 1)</w:t>
            </w:r>
          </w:p>
          <w:p w:rsidR="00EB5AC5" w:rsidRPr="00075BC5" w:rsidRDefault="00EB5AC5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AC4ACB" w:rsidRPr="00075BC5" w:rsidRDefault="00AC4ACB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Default="00AC4ACB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  <w:p w:rsidR="00EB5AC5" w:rsidRDefault="00EB5AC5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B5AC5" w:rsidRDefault="00EB5AC5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B5AC5" w:rsidRPr="00075BC5" w:rsidRDefault="00EB5AC5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AC4ACB" w:rsidRPr="00075BC5" w:rsidRDefault="00AC4ACB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2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โฉนดที่ดิน</w:t>
            </w:r>
            <w:r w:rsidR="00EB5A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.3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หรือ</w:t>
            </w:r>
            <w:r w:rsidR="00EB5A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ค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ขนาด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</w:tc>
        <w:tc>
          <w:tcPr>
            <w:tcW w:w="1276" w:type="dxa"/>
          </w:tcPr>
          <w:p w:rsidR="00AC4ACB" w:rsidRPr="00075BC5" w:rsidRDefault="00AC4ACB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C17DC1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3" w:type="dxa"/>
          </w:tcPr>
          <w:p w:rsidR="00AC4ACB" w:rsidRPr="00075BC5" w:rsidRDefault="00AC4ACB" w:rsidP="00075B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เอกสารในส่วนของผู้ขออนุญาต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ส่วนขยาย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พร้อมเงื่อนไขและแผนผังที่ดินแนบท้าย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กรณีอาคารอยู่ในนิคมอุตสาหกรรม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เอกสารในส่วนของผู้ขออนุญาต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EB5AC5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4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ที่มีการมอบอำนาจต้องมีหนังสือมอบอำนาจติดอากรแสตมป์๓๐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เอกสารในส่วนของผู้ขออนุญาต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กรณีเจ้าของที่ดินเป็นนิติบุคคล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เอกสารในส่วนของผู้ขออนุญาต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หนังสือยินยอมให้ชิดเขตที่ดิน</w:t>
            </w:r>
            <w:r w:rsidR="00EB5A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  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ต่างเจ้าของ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กรณีก่อสร้างอาคาร</w:t>
            </w:r>
            <w:r w:rsidR="00EB5A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   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ชิดเขตที่ดิน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เอกสารในส่วนของผู้ขออนุญาต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</w:p>
        </w:tc>
        <w:tc>
          <w:tcPr>
            <w:tcW w:w="3118" w:type="dxa"/>
          </w:tcPr>
          <w:p w:rsidR="00AC4ACB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</w:t>
            </w:r>
            <w:r w:rsidR="00EB5A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รองของสถาปนิกผู้ออกแบบพร้อมสำเน</w:t>
            </w:r>
            <w:r w:rsidR="00EB5A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>า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ใบอนุญาตเป็นผู้ประกอบวิชาชีพสถาปัตยกรรมควบคุม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:rsidR="00EB5AC5" w:rsidRPr="00075BC5" w:rsidRDefault="00EB5AC5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เอกสารในส่วนของผู้ออกแบบและควบคุมงาน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8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เอกสารในส่วนของผู้ออกแบบและควบคุมงาน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10 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ศ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.2528)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C17DC1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เอกสารในส่วนของผู้ออกแบบและควบคุมงาน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</w:t>
            </w:r>
            <w:r w:rsidR="00EB5A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   </w:t>
            </w:r>
            <w:r w:rsidR="00EB5A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ทุกแผ่น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ศ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2540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ต้องแสดงรายละเอียดการคำนวณการออกแบบโครงสร้าง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เอกสารในส่วนของผู้ออกแบบและควบคุมงาน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B5AC5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กรณีใช้หน่วยแรงเกินกว่าค่าที่กำหนดในกฎกระทรวงฉบับที่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6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ศ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2527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เช่นใช้ค่า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fc &gt; 65 ksc.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หรือค่า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fc’&gt; 173.3 ksc.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ให้แนบเอกสารแสดงผลการทดสอบความมั่นคงแข็งแรงของวัสดุที่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lastRenderedPageBreak/>
              <w:t>รับรองโดยสถาบันที่เชื่อถือได้วิศวกรผู้คำนวณและผู้ขออนุญาตลงนาม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เอกสารในส่วนของผู้ออกแบบและควบคุมงาน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12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กรณีอาคารที่เข้าข่ายตามกฎกระทรวงฉบับที่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48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ศ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2540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เอกสารในส่วนของผู้ออกแบบและควบคุมงาน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13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ัตยกรรมควบคุม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กรณีอาคารที่ต้องมีสถาปนิกควบคุมงาน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เอกสารในส่วนของผู้ออกแบบและควบคุมงาน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14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กรณีอาคารที่ต้องมีวิศวกรควบคุมงาน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เอกสารในส่วนของผู้ออกแบบและควบคุมงาน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15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แบบแปลนและรายการคำนวณงานระบบของอาคารตามกฎกระทรวงฉบับที่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33 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พ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ศ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. 2535)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16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หนังสือรับรองของผู้ประกอบวิชาชีพวิศวกรรมควบคุมของวิศวกรผู้ออกแบบระบบปรับอากาศ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17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เอกสารที่ต้องยื่นเพิ่มเติมสำหรับกรณีเป็นอาคารสูงหรือ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lastRenderedPageBreak/>
              <w:t>อาคารขนาดใหญ่พิเศษ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18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หนังสือรับรองของผู้ประกอบวิชาชีพวิศวกรรมควบคุมของวิศวกรผู้ออกแบบระบบป้องกันเพลิงไหม้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19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20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หนังสือรับรองของผู้ประกอบวิชาชีพวิศวกรรมควบคุมของวิศวกรผู้ออกแบบระบบประปา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075BC5" w:rsidRPr="00075BC5" w:rsidTr="00EB5AC5">
        <w:tc>
          <w:tcPr>
            <w:tcW w:w="534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</w:p>
        </w:tc>
        <w:tc>
          <w:tcPr>
            <w:tcW w:w="3118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หนังสือรับรองของผู้ประกอบวิชาชีพวิศวกรรมควบคุมของวิศวกรผู้ออกแบบระบบลิฟต์</w:t>
            </w:r>
          </w:p>
        </w:tc>
        <w:tc>
          <w:tcPr>
            <w:tcW w:w="1276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993" w:type="dxa"/>
          </w:tcPr>
          <w:p w:rsidR="00AC4ACB" w:rsidRPr="00075BC5" w:rsidRDefault="00AC4ACB" w:rsidP="00EB5A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ชุด</w:t>
            </w:r>
          </w:p>
        </w:tc>
        <w:tc>
          <w:tcPr>
            <w:tcW w:w="2126" w:type="dxa"/>
          </w:tcPr>
          <w:p w:rsidR="00AC4ACB" w:rsidRPr="00075BC5" w:rsidRDefault="00AC4ACB" w:rsidP="00AC4A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6C6C22" w:rsidRPr="00075BC5" w:rsidRDefault="006C6C22" w:rsidP="0050561E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A10CDA" w:rsidRPr="00075BC5" w:rsidRDefault="00A10CDA" w:rsidP="0050561E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ค่าธรรมเนียม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780"/>
      </w:tblGrid>
      <w:tr w:rsidR="00A13B6C" w:rsidRPr="00075BC5" w:rsidTr="00090552">
        <w:tc>
          <w:tcPr>
            <w:tcW w:w="534" w:type="dxa"/>
          </w:tcPr>
          <w:p w:rsidR="00A13B6C" w:rsidRPr="00075BC5" w:rsidRDefault="00A13B6C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811134" w:rsidRPr="00075BC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A13B6C" w:rsidRPr="00075BC5" w:rsidRDefault="00A13B6C" w:rsidP="008C139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 xml:space="preserve">ใบอนุญาตก่อสร้างเป็นไปตามหลักเกณฑ์ของกฎกระทรวงฉบับที่ 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7 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พ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ศ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2528 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ออกตามความในพระราชบัญญัติควบคุมอาคาร</w:t>
            </w:r>
            <w:r w:rsidR="00BA3BDA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พ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:lang w:bidi="th-TH"/>
              </w:rPr>
              <w:t>ศ</w:t>
            </w:r>
            <w:r w:rsidRPr="00075BC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2522</w:t>
            </w:r>
          </w:p>
          <w:p w:rsidR="00E90756" w:rsidRPr="00075BC5" w:rsidRDefault="000F1309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ค่าธรรมเนียม</w:t>
            </w:r>
            <w:r w:rsidR="00EB5A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F5490C"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="00F5490C"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บาท</w:t>
            </w:r>
          </w:p>
          <w:p w:rsidR="00A13B6C" w:rsidRPr="00075BC5" w:rsidRDefault="00E90756" w:rsidP="00E90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EB5A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EB5A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ฉบับละ</w:t>
            </w:r>
            <w:r w:rsidRPr="00EB5A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8E2900" w:rsidRPr="00075BC5" w:rsidRDefault="008E2900" w:rsidP="008E2900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</w:p>
    <w:p w:rsidR="00216FA4" w:rsidRPr="00075BC5" w:rsidRDefault="00216FA4" w:rsidP="00216FA4">
      <w:pPr>
        <w:pStyle w:val="a5"/>
        <w:numPr>
          <w:ilvl w:val="0"/>
          <w:numId w:val="2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lang w:bidi="th-TH"/>
        </w:rPr>
      </w:pPr>
      <w:r w:rsidRPr="00075BC5"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  <w:cs/>
          <w:lang w:bidi="th-TH"/>
        </w:rPr>
        <w:t>ช่องทางการร้องเรียน</w:t>
      </w:r>
    </w:p>
    <w:tbl>
      <w:tblPr>
        <w:tblStyle w:val="a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9639"/>
      </w:tblGrid>
      <w:tr w:rsidR="00EA6950" w:rsidRPr="00075BC5" w:rsidTr="00146E01">
        <w:tc>
          <w:tcPr>
            <w:tcW w:w="534" w:type="dxa"/>
          </w:tcPr>
          <w:p w:rsidR="00EA6950" w:rsidRPr="00075BC5" w:rsidRDefault="00EA6950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811134" w:rsidRPr="00075BC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A6950" w:rsidRPr="00075BC5" w:rsidRDefault="00EA6950" w:rsidP="00EA69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ช่องทางการร้องเรียน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ถ้าการให้บริการไม่เป็นไปตามข้อตกลงที่ระบุไว้ข้างต้นสามารถติดต่อเพื่อร้องเรียนได้ที่สำนักงานปลัดองค์การบริหารส่วนตำบลเมืองก๋ายโทรศัพท์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: 0-5331-7398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 xml:space="preserve">หรือเว็บไซต์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: http://www.muangkai.go.th</w:t>
            </w:r>
            <w:r w:rsidRPr="00075BC5">
              <w:rPr>
                <w:rFonts w:ascii="TH SarabunIT๙" w:hAnsi="TH SarabunIT๙" w:cs="TH SarabunIT๙"/>
                <w:sz w:val="32"/>
                <w:szCs w:val="32"/>
              </w:rPr>
              <w:br/>
            </w:r>
          </w:p>
        </w:tc>
      </w:tr>
      <w:tr w:rsidR="00EA6950" w:rsidRPr="00075BC5" w:rsidTr="00146E01">
        <w:tc>
          <w:tcPr>
            <w:tcW w:w="534" w:type="dxa"/>
          </w:tcPr>
          <w:p w:rsidR="00EA6950" w:rsidRPr="00075BC5" w:rsidRDefault="00EA6950" w:rsidP="008C1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="00811134" w:rsidRPr="00075BC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A6950" w:rsidRPr="00075BC5" w:rsidRDefault="00EA6950" w:rsidP="00EA69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5B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ช่องทางการร้องเรียน</w:t>
            </w:r>
            <w:r w:rsidR="00EB5AC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Pr="00075B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ผู้ว่าราชการจังหวัดเชียงใหม่</w:t>
            </w:r>
            <w:r w:rsidRPr="00075BC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EB5A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  <w:r w:rsidR="00EB5A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EB5AC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EB5AC5">
              <w:rPr>
                <w:rFonts w:ascii="TH SarabunIT๙" w:hAnsi="TH SarabunIT๙" w:cs="TH SarabunIT๙"/>
                <w:noProof/>
                <w:sz w:val="32"/>
                <w:szCs w:val="32"/>
                <w:cs/>
                <w:lang w:bidi="th-TH"/>
              </w:rPr>
              <w:t>ผ่านศูนย์ดำรงธรรมประจำจังหวัดเชียงใหม่</w:t>
            </w:r>
            <w:r w:rsidRPr="00EB5AC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146E01" w:rsidRPr="00B5752A" w:rsidRDefault="005075A8" w:rsidP="00146E01">
      <w:pPr>
        <w:pStyle w:val="af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1.15pt;margin-top:-12.05pt;width:475.85pt;height:30.1pt;z-index:251659264;mso-position-horizontal-relative:margin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27">
              <w:txbxContent>
                <w:p w:rsidR="00146E01" w:rsidRPr="004E2BDB" w:rsidRDefault="00146E01" w:rsidP="00146E0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ตัวอย่างแบบฟอร์ม</w:t>
                  </w:r>
                </w:p>
                <w:p w:rsidR="00146E01" w:rsidRPr="001965CC" w:rsidRDefault="00146E01" w:rsidP="00146E01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146E01" w:rsidRPr="00B5752A" w:rsidRDefault="00BA3BDA" w:rsidP="00146E01">
      <w:pPr>
        <w:pStyle w:val="af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4389</wp:posOffset>
            </wp:positionH>
            <wp:positionV relativeFrom="paragraph">
              <wp:posOffset>89673</wp:posOffset>
            </wp:positionV>
            <wp:extent cx="5708761" cy="8285259"/>
            <wp:effectExtent l="19050" t="0" r="6239" b="0"/>
            <wp:wrapNone/>
            <wp:docPr id="17" name="รูปภาพ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761" cy="8285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E01" w:rsidRDefault="00146E01" w:rsidP="00146E01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146E01" w:rsidRPr="00B5752A" w:rsidRDefault="00146E01" w:rsidP="00146E01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146E01" w:rsidRPr="00B5752A" w:rsidRDefault="00146E01" w:rsidP="00146E01">
      <w:pPr>
        <w:pStyle w:val="af2"/>
        <w:jc w:val="right"/>
        <w:rPr>
          <w:rFonts w:ascii="TH SarabunIT๙" w:hAnsi="TH SarabunIT๙" w:cs="TH SarabunIT๙"/>
          <w:sz w:val="32"/>
          <w:szCs w:val="32"/>
        </w:rPr>
      </w:pPr>
    </w:p>
    <w:p w:rsidR="00146E01" w:rsidRPr="00B5752A" w:rsidRDefault="00146E01" w:rsidP="00146E01">
      <w:pPr>
        <w:pStyle w:val="af2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146E01" w:rsidRPr="00B5752A" w:rsidRDefault="00146E01" w:rsidP="00146E01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146E01" w:rsidRPr="00B5752A" w:rsidRDefault="00146E01" w:rsidP="00146E01">
      <w:pPr>
        <w:pStyle w:val="af2"/>
        <w:jc w:val="right"/>
        <w:rPr>
          <w:rFonts w:ascii="TH SarabunIT๙" w:hAnsi="TH SarabunIT๙" w:cs="TH SarabunIT๙"/>
          <w:sz w:val="32"/>
          <w:szCs w:val="32"/>
        </w:rPr>
      </w:pPr>
    </w:p>
    <w:p w:rsidR="00146E01" w:rsidRPr="00B5752A" w:rsidRDefault="00146E01" w:rsidP="00146E01">
      <w:pPr>
        <w:pStyle w:val="af2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146E01" w:rsidRPr="00B5752A" w:rsidRDefault="00146E01" w:rsidP="00146E01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3F4A0D" w:rsidRDefault="003F4A0D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24762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color w:val="0D0D0D" w:themeColor="text1" w:themeTint="F2"/>
          <w:sz w:val="32"/>
          <w:szCs w:val="32"/>
          <w:lang w:bidi="th-T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-133985</wp:posOffset>
            </wp:positionV>
            <wp:extent cx="5913120" cy="8509000"/>
            <wp:effectExtent l="19050" t="0" r="0" b="0"/>
            <wp:wrapNone/>
            <wp:docPr id="18" name="รูปภาพ 1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24762A">
      <w:pPr>
        <w:spacing w:after="0" w:line="240" w:lineRule="auto"/>
        <w:jc w:val="center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60720" cy="7730818"/>
            <wp:effectExtent l="19050" t="0" r="0" b="0"/>
            <wp:docPr id="16" name="Picture 1" descr="hpqscan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qscan00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</w:p>
    <w:p w:rsidR="00BA3BDA" w:rsidRDefault="00BA3BDA" w:rsidP="00EF0DAF">
      <w:pPr>
        <w:spacing w:after="0" w:line="240" w:lineRule="auto"/>
        <w:jc w:val="right"/>
        <w:rPr>
          <w:rFonts w:ascii="TH SarabunIT๙" w:hAnsi="TH SarabunIT๙" w:cs="TH SarabunIT๙" w:hint="cs"/>
          <w:color w:val="0D0D0D" w:themeColor="text1" w:themeTint="F2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60720" cy="7604482"/>
            <wp:effectExtent l="19050" t="0" r="0" b="0"/>
            <wp:docPr id="15" name="Picture 2" descr="hpqscan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qscan00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DA" w:rsidRPr="00075BC5" w:rsidRDefault="00BA3BDA" w:rsidP="00EF0DAF">
      <w:pPr>
        <w:spacing w:after="0" w:line="240" w:lineRule="auto"/>
        <w:jc w:val="right"/>
        <w:rPr>
          <w:rFonts w:ascii="TH SarabunIT๙" w:hAnsi="TH SarabunIT๙" w:cs="TH SarabunIT๙"/>
          <w:color w:val="0D0D0D" w:themeColor="text1" w:themeTint="F2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60720" cy="7631366"/>
            <wp:effectExtent l="19050" t="0" r="0" b="0"/>
            <wp:docPr id="14" name="Picture 3" descr="hpqscan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pqscan00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BDA" w:rsidRPr="00075BC5" w:rsidSect="00075BC5">
      <w:headerReference w:type="default" r:id="rId13"/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E5C" w:rsidRDefault="00AD7E5C" w:rsidP="00C81DB8">
      <w:pPr>
        <w:spacing w:after="0" w:line="240" w:lineRule="auto"/>
      </w:pPr>
      <w:r>
        <w:separator/>
      </w:r>
    </w:p>
  </w:endnote>
  <w:endnote w:type="continuationSeparator" w:id="1">
    <w:p w:rsidR="00AD7E5C" w:rsidRDefault="00AD7E5C" w:rsidP="00C81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E5C" w:rsidRDefault="00AD7E5C" w:rsidP="00C81DB8">
      <w:pPr>
        <w:spacing w:after="0" w:line="240" w:lineRule="auto"/>
      </w:pPr>
      <w:r>
        <w:separator/>
      </w:r>
    </w:p>
  </w:footnote>
  <w:footnote w:type="continuationSeparator" w:id="1">
    <w:p w:rsidR="00AD7E5C" w:rsidRDefault="00AD7E5C" w:rsidP="00C81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105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075BC5" w:rsidRPr="00075BC5" w:rsidRDefault="005075A8">
        <w:pPr>
          <w:pStyle w:val="ae"/>
          <w:jc w:val="right"/>
          <w:rPr>
            <w:rFonts w:ascii="TH SarabunIT๙" w:hAnsi="TH SarabunIT๙" w:cs="TH SarabunIT๙"/>
            <w:sz w:val="32"/>
            <w:szCs w:val="32"/>
          </w:rPr>
        </w:pPr>
        <w:r w:rsidRPr="00075BC5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075BC5" w:rsidRPr="00075BC5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075BC5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17DC1" w:rsidRPr="00C17DC1">
          <w:rPr>
            <w:rFonts w:ascii="TH SarabunIT๙" w:hAnsi="TH SarabunIT๙" w:cs="TH SarabunIT๙"/>
            <w:noProof/>
            <w:sz w:val="32"/>
            <w:szCs w:val="32"/>
            <w:lang w:val="th-TH" w:bidi="th-TH"/>
          </w:rPr>
          <w:t>4</w:t>
        </w:r>
        <w:r w:rsidRPr="00075BC5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C81DB8" w:rsidRDefault="00C81DB8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D22F4"/>
    <w:multiLevelType w:val="hybridMultilevel"/>
    <w:tmpl w:val="B13CEE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B567A"/>
    <w:multiLevelType w:val="hybridMultilevel"/>
    <w:tmpl w:val="2814CD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AF50C5"/>
    <w:multiLevelType w:val="hybridMultilevel"/>
    <w:tmpl w:val="196A3B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A45EF"/>
    <w:multiLevelType w:val="hybridMultilevel"/>
    <w:tmpl w:val="564E4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75608"/>
    <w:multiLevelType w:val="hybridMultilevel"/>
    <w:tmpl w:val="55CCE8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A93B4B"/>
    <w:multiLevelType w:val="hybridMultilevel"/>
    <w:tmpl w:val="EF4A92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90A2A"/>
    <w:multiLevelType w:val="hybridMultilevel"/>
    <w:tmpl w:val="08F26F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2F73C4"/>
    <w:multiLevelType w:val="hybridMultilevel"/>
    <w:tmpl w:val="92B6BF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22FF6"/>
    <w:multiLevelType w:val="hybridMultilevel"/>
    <w:tmpl w:val="55CCE8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5829F4"/>
    <w:multiLevelType w:val="hybridMultilevel"/>
    <w:tmpl w:val="842AB23C"/>
    <w:lvl w:ilvl="0" w:tplc="6B5C22D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6D7F87"/>
    <w:multiLevelType w:val="hybridMultilevel"/>
    <w:tmpl w:val="40A66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10"/>
  </w:num>
  <w:num w:numId="8">
    <w:abstractNumId w:val="2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defaultTabStop w:val="720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771FD1"/>
    <w:rsid w:val="00013BC7"/>
    <w:rsid w:val="0002479E"/>
    <w:rsid w:val="000424A8"/>
    <w:rsid w:val="00045650"/>
    <w:rsid w:val="00067A20"/>
    <w:rsid w:val="00075BC5"/>
    <w:rsid w:val="00075E4A"/>
    <w:rsid w:val="00090552"/>
    <w:rsid w:val="00094F82"/>
    <w:rsid w:val="000C2AAC"/>
    <w:rsid w:val="000C466B"/>
    <w:rsid w:val="000E4DDF"/>
    <w:rsid w:val="000F1309"/>
    <w:rsid w:val="000F429F"/>
    <w:rsid w:val="00110F0C"/>
    <w:rsid w:val="00115995"/>
    <w:rsid w:val="00132E1B"/>
    <w:rsid w:val="00146E01"/>
    <w:rsid w:val="00164004"/>
    <w:rsid w:val="0017533B"/>
    <w:rsid w:val="00183555"/>
    <w:rsid w:val="0018441F"/>
    <w:rsid w:val="0019582A"/>
    <w:rsid w:val="001B1C8D"/>
    <w:rsid w:val="001E05C0"/>
    <w:rsid w:val="00201E94"/>
    <w:rsid w:val="00210AAF"/>
    <w:rsid w:val="00216FA4"/>
    <w:rsid w:val="002440E7"/>
    <w:rsid w:val="0024762A"/>
    <w:rsid w:val="00261D40"/>
    <w:rsid w:val="00263F10"/>
    <w:rsid w:val="00290086"/>
    <w:rsid w:val="00291120"/>
    <w:rsid w:val="002B2D62"/>
    <w:rsid w:val="002B3B12"/>
    <w:rsid w:val="002B4D3D"/>
    <w:rsid w:val="002C3E03"/>
    <w:rsid w:val="00313D38"/>
    <w:rsid w:val="003240F6"/>
    <w:rsid w:val="00352D56"/>
    <w:rsid w:val="00353030"/>
    <w:rsid w:val="00357299"/>
    <w:rsid w:val="00394708"/>
    <w:rsid w:val="003C25A4"/>
    <w:rsid w:val="003F489A"/>
    <w:rsid w:val="003F4A0D"/>
    <w:rsid w:val="00422EAB"/>
    <w:rsid w:val="00444BFB"/>
    <w:rsid w:val="00452B6B"/>
    <w:rsid w:val="004C0C85"/>
    <w:rsid w:val="004C3BDE"/>
    <w:rsid w:val="004E30D6"/>
    <w:rsid w:val="004E5749"/>
    <w:rsid w:val="004E651F"/>
    <w:rsid w:val="0050561E"/>
    <w:rsid w:val="005075A8"/>
    <w:rsid w:val="005223AF"/>
    <w:rsid w:val="00541A32"/>
    <w:rsid w:val="00575FAF"/>
    <w:rsid w:val="00593E8D"/>
    <w:rsid w:val="005C6B68"/>
    <w:rsid w:val="00600A25"/>
    <w:rsid w:val="006437C0"/>
    <w:rsid w:val="0064558D"/>
    <w:rsid w:val="0065175D"/>
    <w:rsid w:val="00657CB2"/>
    <w:rsid w:val="00686AAA"/>
    <w:rsid w:val="006974B7"/>
    <w:rsid w:val="006B37B7"/>
    <w:rsid w:val="006C07C4"/>
    <w:rsid w:val="006C6C22"/>
    <w:rsid w:val="006E37E6"/>
    <w:rsid w:val="00707AED"/>
    <w:rsid w:val="00712638"/>
    <w:rsid w:val="00760D0B"/>
    <w:rsid w:val="00761FD0"/>
    <w:rsid w:val="00771FD1"/>
    <w:rsid w:val="00781575"/>
    <w:rsid w:val="007851BE"/>
    <w:rsid w:val="00790214"/>
    <w:rsid w:val="00793306"/>
    <w:rsid w:val="007E1E74"/>
    <w:rsid w:val="00811134"/>
    <w:rsid w:val="0085230C"/>
    <w:rsid w:val="00862FC5"/>
    <w:rsid w:val="0087182F"/>
    <w:rsid w:val="0087509D"/>
    <w:rsid w:val="008A3CB7"/>
    <w:rsid w:val="008B3521"/>
    <w:rsid w:val="008D7B9E"/>
    <w:rsid w:val="008E2900"/>
    <w:rsid w:val="00914267"/>
    <w:rsid w:val="00934C64"/>
    <w:rsid w:val="00982CD7"/>
    <w:rsid w:val="00983E7C"/>
    <w:rsid w:val="0098687F"/>
    <w:rsid w:val="00995D16"/>
    <w:rsid w:val="009A11E7"/>
    <w:rsid w:val="009A1805"/>
    <w:rsid w:val="009B06C0"/>
    <w:rsid w:val="009B68CC"/>
    <w:rsid w:val="009B7715"/>
    <w:rsid w:val="00A05B9B"/>
    <w:rsid w:val="00A10CDA"/>
    <w:rsid w:val="00A13B6C"/>
    <w:rsid w:val="00A21B98"/>
    <w:rsid w:val="00A47E94"/>
    <w:rsid w:val="00AA7734"/>
    <w:rsid w:val="00AC4ACB"/>
    <w:rsid w:val="00AD7E5C"/>
    <w:rsid w:val="00AE6A9D"/>
    <w:rsid w:val="00AF4A06"/>
    <w:rsid w:val="00B23DA2"/>
    <w:rsid w:val="00B509FC"/>
    <w:rsid w:val="00B95782"/>
    <w:rsid w:val="00BA3BDA"/>
    <w:rsid w:val="00BC5DA7"/>
    <w:rsid w:val="00BF6CA4"/>
    <w:rsid w:val="00C1539D"/>
    <w:rsid w:val="00C17DC1"/>
    <w:rsid w:val="00C21238"/>
    <w:rsid w:val="00C26ED0"/>
    <w:rsid w:val="00C3045F"/>
    <w:rsid w:val="00C77AEA"/>
    <w:rsid w:val="00C81DB8"/>
    <w:rsid w:val="00CA51BD"/>
    <w:rsid w:val="00CD3DDC"/>
    <w:rsid w:val="00CE4A67"/>
    <w:rsid w:val="00CE687B"/>
    <w:rsid w:val="00CF27C9"/>
    <w:rsid w:val="00D0421D"/>
    <w:rsid w:val="00D1127F"/>
    <w:rsid w:val="00D13F2E"/>
    <w:rsid w:val="00D239AD"/>
    <w:rsid w:val="00D2626C"/>
    <w:rsid w:val="00D3016A"/>
    <w:rsid w:val="00D317AD"/>
    <w:rsid w:val="00D41A59"/>
    <w:rsid w:val="00D5060E"/>
    <w:rsid w:val="00D51311"/>
    <w:rsid w:val="00D8165B"/>
    <w:rsid w:val="00E00F3F"/>
    <w:rsid w:val="00E01AA0"/>
    <w:rsid w:val="00E06DC1"/>
    <w:rsid w:val="00E279FB"/>
    <w:rsid w:val="00E33AD5"/>
    <w:rsid w:val="00E56012"/>
    <w:rsid w:val="00E668EE"/>
    <w:rsid w:val="00E90756"/>
    <w:rsid w:val="00E97AE3"/>
    <w:rsid w:val="00EA6950"/>
    <w:rsid w:val="00EB5853"/>
    <w:rsid w:val="00EB5AC5"/>
    <w:rsid w:val="00EC08A9"/>
    <w:rsid w:val="00EF0DAF"/>
    <w:rsid w:val="00F028A3"/>
    <w:rsid w:val="00F064C0"/>
    <w:rsid w:val="00F5490C"/>
    <w:rsid w:val="00F62F55"/>
    <w:rsid w:val="00F8122B"/>
    <w:rsid w:val="00FE45C1"/>
    <w:rsid w:val="00FE5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AD"/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239AD"/>
    <w:rPr>
      <w:color w:val="808080"/>
    </w:rPr>
  </w:style>
  <w:style w:type="table" w:styleId="a4">
    <w:name w:val="Table Grid"/>
    <w:basedOn w:val="a1"/>
    <w:uiPriority w:val="59"/>
    <w:rsid w:val="00D23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39AD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B1C8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B1C8D"/>
    <w:pPr>
      <w:spacing w:line="240" w:lineRule="auto"/>
    </w:pPr>
    <w:rPr>
      <w:sz w:val="20"/>
      <w:szCs w:val="20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1B1C8D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B1C8D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1B1C8D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B1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B1C8D"/>
    <w:rPr>
      <w:rFonts w:ascii="Segoe UI" w:hAnsi="Segoe UI" w:cs="Segoe UI"/>
      <w:sz w:val="18"/>
      <w:szCs w:val="18"/>
    </w:rPr>
  </w:style>
  <w:style w:type="character" w:customStyle="1" w:styleId="text-danger">
    <w:name w:val="text-danger"/>
    <w:basedOn w:val="a0"/>
    <w:rsid w:val="00132E1B"/>
  </w:style>
  <w:style w:type="character" w:customStyle="1" w:styleId="apple-converted-space">
    <w:name w:val="apple-converted-space"/>
    <w:basedOn w:val="a0"/>
    <w:rsid w:val="00132E1B"/>
  </w:style>
  <w:style w:type="character" w:styleId="ad">
    <w:name w:val="Hyperlink"/>
    <w:basedOn w:val="a0"/>
    <w:uiPriority w:val="99"/>
    <w:semiHidden/>
    <w:unhideWhenUsed/>
    <w:rsid w:val="00132E1B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81DB8"/>
  </w:style>
  <w:style w:type="paragraph" w:styleId="af0">
    <w:name w:val="footer"/>
    <w:basedOn w:val="a"/>
    <w:link w:val="af1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81DB8"/>
  </w:style>
  <w:style w:type="paragraph" w:styleId="af2">
    <w:name w:val="No Spacing"/>
    <w:link w:val="af3"/>
    <w:uiPriority w:val="1"/>
    <w:qFormat/>
    <w:rsid w:val="00146E01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customStyle="1" w:styleId="af3">
    <w:name w:val="ไม่มีการเว้นระยะห่าง อักขระ"/>
    <w:link w:val="af2"/>
    <w:uiPriority w:val="1"/>
    <w:rsid w:val="00146E01"/>
    <w:rPr>
      <w:rFonts w:ascii="Times New Roman" w:eastAsia="Times New Roman" w:hAnsi="Times New Roman" w:cs="Angsana New"/>
      <w:sz w:val="24"/>
      <w:szCs w:val="28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\Downloads\Manual310358V2_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7F4CC-3399-4D5C-8F49-6F3222FC6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Manual310358V2_4.dotx</Template>
  <TotalTime>699</TotalTime>
  <Pages>11</Pages>
  <Words>1189</Words>
  <Characters>6778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Admin</cp:lastModifiedBy>
  <cp:revision>91</cp:revision>
  <cp:lastPrinted>2015-03-02T15:12:00Z</cp:lastPrinted>
  <dcterms:created xsi:type="dcterms:W3CDTF">2015-04-23T03:41:00Z</dcterms:created>
  <dcterms:modified xsi:type="dcterms:W3CDTF">2015-07-22T03:28:00Z</dcterms:modified>
</cp:coreProperties>
</file>